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E59A43" w14:textId="77777777" w:rsidR="003211C8" w:rsidRPr="003211C8" w:rsidRDefault="003211C8" w:rsidP="00165D79">
      <w:pPr>
        <w:pStyle w:val="Default"/>
        <w:spacing w:after="4"/>
        <w:rPr>
          <w:color w:val="000000" w:themeColor="text1"/>
        </w:rPr>
      </w:pPr>
    </w:p>
    <w:p w14:paraId="5E1B4396" w14:textId="77777777" w:rsidR="003211C8" w:rsidRPr="003211C8" w:rsidRDefault="003211C8" w:rsidP="00056199">
      <w:pPr>
        <w:pStyle w:val="Default"/>
        <w:spacing w:line="551" w:lineRule="atLeast"/>
        <w:rPr>
          <w:color w:val="000000" w:themeColor="text1"/>
        </w:rPr>
      </w:pPr>
    </w:p>
    <w:p w14:paraId="56FCB2E6" w14:textId="77777777" w:rsidR="003211C8" w:rsidRPr="003211C8" w:rsidRDefault="003211C8" w:rsidP="00165D79">
      <w:pPr>
        <w:pStyle w:val="Default"/>
        <w:spacing w:line="551" w:lineRule="atLeast"/>
        <w:jc w:val="center"/>
        <w:rPr>
          <w:color w:val="000000" w:themeColor="text1"/>
        </w:rPr>
      </w:pPr>
    </w:p>
    <w:p w14:paraId="3768007D" w14:textId="77777777" w:rsidR="003211C8" w:rsidRPr="003211C8" w:rsidRDefault="003211C8" w:rsidP="00165D79">
      <w:pPr>
        <w:pStyle w:val="Default"/>
        <w:spacing w:line="551" w:lineRule="atLeast"/>
        <w:jc w:val="center"/>
        <w:rPr>
          <w:color w:val="000000" w:themeColor="text1"/>
        </w:rPr>
      </w:pPr>
    </w:p>
    <w:p w14:paraId="2BE79A92" w14:textId="77777777" w:rsidR="00A26427" w:rsidRDefault="00A26427" w:rsidP="00165D79">
      <w:pPr>
        <w:pStyle w:val="Default"/>
        <w:spacing w:line="551" w:lineRule="atLeast"/>
        <w:jc w:val="center"/>
        <w:rPr>
          <w:color w:val="000000" w:themeColor="text1"/>
        </w:rPr>
      </w:pPr>
    </w:p>
    <w:p w14:paraId="6F21A0BD" w14:textId="77777777" w:rsidR="00A26427" w:rsidRDefault="00A26427" w:rsidP="00165D79">
      <w:pPr>
        <w:pStyle w:val="Default"/>
        <w:spacing w:line="551" w:lineRule="atLeast"/>
        <w:jc w:val="center"/>
        <w:rPr>
          <w:color w:val="000000" w:themeColor="text1"/>
        </w:rPr>
      </w:pPr>
    </w:p>
    <w:p w14:paraId="78205A5C" w14:textId="77777777" w:rsidR="003211C8" w:rsidRPr="003211C8" w:rsidRDefault="00C07DC8" w:rsidP="00165D79">
      <w:pPr>
        <w:pStyle w:val="Default"/>
        <w:spacing w:line="551" w:lineRule="atLeast"/>
        <w:jc w:val="center"/>
        <w:rPr>
          <w:color w:val="000000" w:themeColor="text1"/>
        </w:rPr>
      </w:pPr>
      <w:r w:rsidRPr="003211C8">
        <w:rPr>
          <w:color w:val="000000" w:themeColor="text1"/>
        </w:rPr>
        <w:t xml:space="preserve">Title of Your Paper </w:t>
      </w:r>
      <w:r w:rsidR="0066125A">
        <w:rPr>
          <w:color w:val="000000" w:themeColor="text1"/>
        </w:rPr>
        <w:t>Goes Here</w:t>
      </w:r>
    </w:p>
    <w:p w14:paraId="0C376440" w14:textId="77777777" w:rsidR="003211C8" w:rsidRPr="003211C8" w:rsidRDefault="00C07DC8" w:rsidP="00165D79">
      <w:pPr>
        <w:pStyle w:val="Default"/>
        <w:spacing w:line="551" w:lineRule="atLeast"/>
        <w:jc w:val="center"/>
        <w:rPr>
          <w:color w:val="000000" w:themeColor="text1"/>
        </w:rPr>
      </w:pPr>
      <w:r w:rsidRPr="003211C8">
        <w:rPr>
          <w:color w:val="000000" w:themeColor="text1"/>
        </w:rPr>
        <w:t xml:space="preserve">Your </w:t>
      </w:r>
      <w:r w:rsidR="0066125A">
        <w:rPr>
          <w:color w:val="000000" w:themeColor="text1"/>
        </w:rPr>
        <w:t>Name Goes Here</w:t>
      </w:r>
    </w:p>
    <w:p w14:paraId="440DA339" w14:textId="5EA996E0" w:rsidR="00C07DC8" w:rsidRPr="003211C8" w:rsidRDefault="00A26427" w:rsidP="00165D79">
      <w:pPr>
        <w:pStyle w:val="Default"/>
        <w:spacing w:line="551" w:lineRule="atLeast"/>
        <w:jc w:val="center"/>
        <w:rPr>
          <w:color w:val="000000" w:themeColor="text1"/>
        </w:rPr>
      </w:pPr>
      <w:r>
        <w:rPr>
          <w:color w:val="000000" w:themeColor="text1"/>
        </w:rPr>
        <w:t xml:space="preserve">The University </w:t>
      </w:r>
      <w:r w:rsidR="00056199">
        <w:rPr>
          <w:color w:val="000000" w:themeColor="text1"/>
        </w:rPr>
        <w:t>Name</w:t>
      </w:r>
    </w:p>
    <w:p w14:paraId="5A3B8F7B" w14:textId="77777777" w:rsidR="00C07DC8" w:rsidRPr="004C4FBD" w:rsidRDefault="00165D79" w:rsidP="00165D79">
      <w:pPr>
        <w:pStyle w:val="CM13"/>
        <w:spacing w:after="277"/>
        <w:jc w:val="center"/>
        <w:rPr>
          <w:color w:val="000000" w:themeColor="text1"/>
        </w:rPr>
      </w:pPr>
      <w:r>
        <w:rPr>
          <w:color w:val="000000" w:themeColor="text1"/>
        </w:rPr>
        <w:br w:type="page"/>
      </w:r>
      <w:r w:rsidR="00C07DC8" w:rsidRPr="003211C8">
        <w:rPr>
          <w:color w:val="000000" w:themeColor="text1"/>
        </w:rPr>
        <w:lastRenderedPageBreak/>
        <w:t xml:space="preserve">Title of </w:t>
      </w:r>
      <w:r w:rsidR="00C07DC8" w:rsidRPr="004C4FBD">
        <w:rPr>
          <w:color w:val="000000" w:themeColor="text1"/>
        </w:rPr>
        <w:t xml:space="preserve">Your Paper </w:t>
      </w:r>
      <w:r w:rsidR="0066125A" w:rsidRPr="004C4FBD">
        <w:rPr>
          <w:color w:val="000000" w:themeColor="text1"/>
        </w:rPr>
        <w:t>Goes Here</w:t>
      </w:r>
    </w:p>
    <w:p w14:paraId="39FC505A" w14:textId="77777777" w:rsidR="004C4FBD" w:rsidRDefault="004C4FBD" w:rsidP="001541CD">
      <w:pPr>
        <w:pStyle w:val="Headinglevel1"/>
      </w:pPr>
      <w:r w:rsidRPr="004C4FBD">
        <w:t>Problem</w:t>
      </w:r>
    </w:p>
    <w:p w14:paraId="1FA37167" w14:textId="77777777" w:rsidR="004C4FBD" w:rsidRPr="004E69D6" w:rsidRDefault="004C4FBD" w:rsidP="001541CD">
      <w:pPr>
        <w:pStyle w:val="BodyTextAPA"/>
      </w:pPr>
      <w:r>
        <w:t xml:space="preserve">[Delete </w:t>
      </w:r>
      <w:proofErr w:type="gramStart"/>
      <w:r>
        <w:t>this, and</w:t>
      </w:r>
      <w:proofErr w:type="gramEnd"/>
      <w:r>
        <w:t xml:space="preserve"> enter </w:t>
      </w:r>
      <w:r w:rsidRPr="001541CD">
        <w:t>your</w:t>
      </w:r>
      <w:r>
        <w:t xml:space="preserve"> text here.]</w:t>
      </w:r>
    </w:p>
    <w:p w14:paraId="5C4234B0" w14:textId="77777777" w:rsidR="004C4FBD" w:rsidRPr="004C4FBD" w:rsidRDefault="004C4FBD" w:rsidP="001541CD">
      <w:pPr>
        <w:pStyle w:val="Headinglevel1"/>
      </w:pPr>
      <w:r w:rsidRPr="004C4FBD">
        <w:t>Purpose</w:t>
      </w:r>
    </w:p>
    <w:p w14:paraId="72EC2D95" w14:textId="77777777" w:rsidR="004C4FBD" w:rsidRPr="004E69D6" w:rsidRDefault="004C4FBD" w:rsidP="001541CD">
      <w:pPr>
        <w:pStyle w:val="BodyTextAPA"/>
      </w:pPr>
      <w:r>
        <w:t xml:space="preserve">[Delete </w:t>
      </w:r>
      <w:proofErr w:type="gramStart"/>
      <w:r>
        <w:t>this, and</w:t>
      </w:r>
      <w:proofErr w:type="gramEnd"/>
      <w:r>
        <w:t xml:space="preserve"> enter your text here.]</w:t>
      </w:r>
    </w:p>
    <w:p w14:paraId="699DB1AD" w14:textId="77777777" w:rsidR="004C4FBD" w:rsidRPr="004C4FBD" w:rsidRDefault="004C4FBD" w:rsidP="001541CD">
      <w:pPr>
        <w:pStyle w:val="Headinglevel1"/>
      </w:pPr>
      <w:r w:rsidRPr="004C4FBD">
        <w:t>Background</w:t>
      </w:r>
      <w:r>
        <w:t xml:space="preserve"> and P</w:t>
      </w:r>
      <w:r w:rsidRPr="004C4FBD">
        <w:t xml:space="preserve">revious </w:t>
      </w:r>
      <w:r>
        <w:t>R</w:t>
      </w:r>
      <w:r w:rsidRPr="004C4FBD">
        <w:t>esearch</w:t>
      </w:r>
    </w:p>
    <w:p w14:paraId="61B6201F" w14:textId="77777777" w:rsidR="004C4FBD" w:rsidRPr="004E69D6" w:rsidRDefault="004C4FBD" w:rsidP="001541CD">
      <w:pPr>
        <w:pStyle w:val="BodyTextAPA"/>
      </w:pPr>
      <w:r>
        <w:t xml:space="preserve">[Delete </w:t>
      </w:r>
      <w:proofErr w:type="gramStart"/>
      <w:r>
        <w:t>this, and</w:t>
      </w:r>
      <w:proofErr w:type="gramEnd"/>
      <w:r>
        <w:t xml:space="preserve"> enter your text here.]</w:t>
      </w:r>
    </w:p>
    <w:p w14:paraId="22FB4325" w14:textId="77777777" w:rsidR="004C4FBD" w:rsidRPr="004C4FBD" w:rsidRDefault="004C4FBD" w:rsidP="001541CD">
      <w:pPr>
        <w:pStyle w:val="Headinglevel1"/>
      </w:pPr>
      <w:r w:rsidRPr="004C4FBD">
        <w:t xml:space="preserve">Research </w:t>
      </w:r>
      <w:r>
        <w:t>P</w:t>
      </w:r>
      <w:r w:rsidRPr="004C4FBD">
        <w:t>erformed</w:t>
      </w:r>
    </w:p>
    <w:p w14:paraId="1C4B9BEA" w14:textId="77777777" w:rsidR="004C4FBD" w:rsidRPr="004E69D6" w:rsidRDefault="004C4FBD" w:rsidP="001541CD">
      <w:pPr>
        <w:pStyle w:val="BodyTextAPA"/>
      </w:pPr>
      <w:r>
        <w:t xml:space="preserve">[Delete </w:t>
      </w:r>
      <w:proofErr w:type="gramStart"/>
      <w:r>
        <w:t>this, and</w:t>
      </w:r>
      <w:proofErr w:type="gramEnd"/>
      <w:r>
        <w:t xml:space="preserve"> enter your text here.]</w:t>
      </w:r>
    </w:p>
    <w:p w14:paraId="1BA91FB3" w14:textId="77777777" w:rsidR="004C4FBD" w:rsidRPr="004C4FBD" w:rsidRDefault="004C4FBD" w:rsidP="001541CD">
      <w:pPr>
        <w:pStyle w:val="Headinglevel1"/>
      </w:pPr>
      <w:r>
        <w:t>Finding and C</w:t>
      </w:r>
      <w:r w:rsidRPr="004C4FBD">
        <w:t>onclusions</w:t>
      </w:r>
    </w:p>
    <w:p w14:paraId="4231D8A4" w14:textId="77777777" w:rsidR="004C4FBD" w:rsidRPr="004E69D6" w:rsidRDefault="004C4FBD" w:rsidP="001541CD">
      <w:pPr>
        <w:pStyle w:val="BodyTextAPA"/>
      </w:pPr>
      <w:r>
        <w:t xml:space="preserve">[Delete </w:t>
      </w:r>
      <w:proofErr w:type="gramStart"/>
      <w:r>
        <w:t>this, and</w:t>
      </w:r>
      <w:proofErr w:type="gramEnd"/>
      <w:r>
        <w:t xml:space="preserve"> enter your text here.]</w:t>
      </w:r>
    </w:p>
    <w:p w14:paraId="0D50D16A" w14:textId="77777777" w:rsidR="004C4FBD" w:rsidRDefault="004C4FBD" w:rsidP="001541CD">
      <w:pPr>
        <w:pStyle w:val="Headinglevel1"/>
      </w:pPr>
      <w:r w:rsidRPr="004C4FBD">
        <w:t xml:space="preserve">Course </w:t>
      </w:r>
      <w:r>
        <w:t>C</w:t>
      </w:r>
      <w:r w:rsidRPr="004C4FBD">
        <w:t>onnection</w:t>
      </w:r>
      <w:r>
        <w:t>s</w:t>
      </w:r>
    </w:p>
    <w:p w14:paraId="707E8E12" w14:textId="77777777" w:rsidR="004C4FBD" w:rsidRPr="004E69D6" w:rsidRDefault="004C4FBD" w:rsidP="001541CD">
      <w:pPr>
        <w:pStyle w:val="BodyTextAPA"/>
      </w:pPr>
      <w:r>
        <w:t xml:space="preserve">[Delete </w:t>
      </w:r>
      <w:proofErr w:type="gramStart"/>
      <w:r>
        <w:t>this, and</w:t>
      </w:r>
      <w:proofErr w:type="gramEnd"/>
      <w:r>
        <w:t xml:space="preserve"> enter your text here.]</w:t>
      </w:r>
    </w:p>
    <w:p w14:paraId="421D3C14" w14:textId="77777777" w:rsidR="004E69D6" w:rsidRPr="004C4FBD" w:rsidRDefault="004E69D6" w:rsidP="004C4FBD">
      <w:pPr>
        <w:spacing w:after="0" w:line="480" w:lineRule="auto"/>
        <w:jc w:val="center"/>
        <w:rPr>
          <w:color w:val="000000"/>
          <w:szCs w:val="24"/>
        </w:rPr>
      </w:pPr>
      <w:r w:rsidRPr="004C4FBD">
        <w:rPr>
          <w:szCs w:val="24"/>
        </w:rPr>
        <w:br w:type="page"/>
      </w:r>
    </w:p>
    <w:p w14:paraId="7696A8B3" w14:textId="77777777" w:rsidR="004E69D6" w:rsidRDefault="004E69D6" w:rsidP="004E69D6">
      <w:pPr>
        <w:pStyle w:val="Default"/>
        <w:spacing w:line="480" w:lineRule="auto"/>
        <w:jc w:val="center"/>
      </w:pPr>
      <w:r>
        <w:lastRenderedPageBreak/>
        <w:t>References</w:t>
      </w:r>
    </w:p>
    <w:p w14:paraId="0CD2C847" w14:textId="77777777" w:rsidR="004E69D6" w:rsidRPr="004E69D6" w:rsidRDefault="002C28E9" w:rsidP="001541CD">
      <w:pPr>
        <w:pStyle w:val="References"/>
      </w:pPr>
      <w:r>
        <w:t xml:space="preserve">[Delete </w:t>
      </w:r>
      <w:proofErr w:type="gramStart"/>
      <w:r>
        <w:t>this, and</w:t>
      </w:r>
      <w:proofErr w:type="gramEnd"/>
      <w:r>
        <w:t xml:space="preserve"> enter your reference(s) here.]</w:t>
      </w:r>
    </w:p>
    <w:sectPr w:rsidR="004E69D6" w:rsidRPr="004E69D6" w:rsidSect="006B62E1">
      <w:headerReference w:type="default" r:id="rId7"/>
      <w:headerReference w:type="first" r:id="rId8"/>
      <w:pgSz w:w="12240" w:h="15840" w:code="1"/>
      <w:pgMar w:top="1440" w:right="1440" w:bottom="1440" w:left="1440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636BB1" w14:textId="77777777" w:rsidR="000979B8" w:rsidRDefault="000979B8" w:rsidP="003211C8">
      <w:pPr>
        <w:spacing w:after="0" w:line="240" w:lineRule="auto"/>
      </w:pPr>
      <w:r>
        <w:separator/>
      </w:r>
    </w:p>
  </w:endnote>
  <w:endnote w:type="continuationSeparator" w:id="0">
    <w:p w14:paraId="51065C31" w14:textId="77777777" w:rsidR="000979B8" w:rsidRDefault="000979B8" w:rsidP="003211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3DB418" w14:textId="77777777" w:rsidR="000979B8" w:rsidRDefault="000979B8" w:rsidP="003211C8">
      <w:pPr>
        <w:spacing w:after="0" w:line="240" w:lineRule="auto"/>
      </w:pPr>
      <w:r>
        <w:separator/>
      </w:r>
    </w:p>
  </w:footnote>
  <w:footnote w:type="continuationSeparator" w:id="0">
    <w:p w14:paraId="02C578F8" w14:textId="77777777" w:rsidR="000979B8" w:rsidRDefault="000979B8" w:rsidP="003211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D47001" w14:textId="77777777" w:rsidR="003211C8" w:rsidRPr="003211C8" w:rsidRDefault="004C4FBD" w:rsidP="003211C8">
    <w:pPr>
      <w:pStyle w:val="Header"/>
      <w:tabs>
        <w:tab w:val="clear" w:pos="4680"/>
      </w:tabs>
      <w:rPr>
        <w:szCs w:val="24"/>
      </w:rPr>
    </w:pPr>
    <w:r>
      <w:rPr>
        <w:caps/>
        <w:szCs w:val="24"/>
      </w:rPr>
      <w:t>WRITING ASSIGNMENT</w:t>
    </w:r>
    <w:r w:rsidR="003211C8" w:rsidRPr="003211C8">
      <w:rPr>
        <w:szCs w:val="24"/>
      </w:rPr>
      <w:tab/>
    </w:r>
    <w:r w:rsidR="003211C8" w:rsidRPr="003211C8">
      <w:rPr>
        <w:szCs w:val="24"/>
      </w:rPr>
      <w:fldChar w:fldCharType="begin"/>
    </w:r>
    <w:r w:rsidR="003211C8" w:rsidRPr="003211C8">
      <w:rPr>
        <w:szCs w:val="24"/>
      </w:rPr>
      <w:instrText xml:space="preserve"> PAGE   \* MERGEFORMAT </w:instrText>
    </w:r>
    <w:r w:rsidR="003211C8" w:rsidRPr="003211C8">
      <w:rPr>
        <w:szCs w:val="24"/>
      </w:rPr>
      <w:fldChar w:fldCharType="separate"/>
    </w:r>
    <w:r w:rsidR="001541CD">
      <w:rPr>
        <w:noProof/>
        <w:szCs w:val="24"/>
      </w:rPr>
      <w:t>2</w:t>
    </w:r>
    <w:r w:rsidR="003211C8" w:rsidRPr="003211C8">
      <w:rPr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08B88" w14:textId="77777777" w:rsidR="006B62E1" w:rsidRPr="006B62E1" w:rsidRDefault="00052799" w:rsidP="006B62E1">
    <w:pPr>
      <w:pStyle w:val="Header"/>
      <w:tabs>
        <w:tab w:val="clear" w:pos="4680"/>
      </w:tabs>
      <w:rPr>
        <w:szCs w:val="24"/>
      </w:rPr>
    </w:pPr>
    <w:r>
      <w:rPr>
        <w:szCs w:val="24"/>
      </w:rPr>
      <w:t>Running h</w:t>
    </w:r>
    <w:r w:rsidR="006B62E1" w:rsidRPr="003211C8">
      <w:rPr>
        <w:szCs w:val="24"/>
      </w:rPr>
      <w:t xml:space="preserve">ead: </w:t>
    </w:r>
    <w:r w:rsidR="004C4FBD">
      <w:rPr>
        <w:caps/>
        <w:szCs w:val="24"/>
      </w:rPr>
      <w:t>2111 WRITING ASSIGNMENT</w:t>
    </w:r>
    <w:r w:rsidR="006B62E1" w:rsidRPr="003211C8">
      <w:rPr>
        <w:szCs w:val="24"/>
      </w:rPr>
      <w:tab/>
    </w:r>
    <w:r w:rsidR="006B62E1" w:rsidRPr="003211C8">
      <w:rPr>
        <w:szCs w:val="24"/>
      </w:rPr>
      <w:fldChar w:fldCharType="begin"/>
    </w:r>
    <w:r w:rsidR="006B62E1" w:rsidRPr="003211C8">
      <w:rPr>
        <w:szCs w:val="24"/>
      </w:rPr>
      <w:instrText xml:space="preserve"> PAGE   \* MERGEFORMAT </w:instrText>
    </w:r>
    <w:r w:rsidR="006B62E1" w:rsidRPr="003211C8">
      <w:rPr>
        <w:szCs w:val="24"/>
      </w:rPr>
      <w:fldChar w:fldCharType="separate"/>
    </w:r>
    <w:r w:rsidR="001541CD">
      <w:rPr>
        <w:noProof/>
        <w:szCs w:val="24"/>
      </w:rPr>
      <w:t>1</w:t>
    </w:r>
    <w:r w:rsidR="006B62E1" w:rsidRPr="003211C8">
      <w:rPr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43EC84C"/>
    <w:multiLevelType w:val="hybridMultilevel"/>
    <w:tmpl w:val="0962A28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EB09DEE9"/>
    <w:multiLevelType w:val="hybridMultilevel"/>
    <w:tmpl w:val="990D2E9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F87C8365"/>
    <w:multiLevelType w:val="hybridMultilevel"/>
    <w:tmpl w:val="24DF6BC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FAFC2BB9"/>
    <w:multiLevelType w:val="hybridMultilevel"/>
    <w:tmpl w:val="06033AED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0D33AF0C"/>
    <w:multiLevelType w:val="hybridMultilevel"/>
    <w:tmpl w:val="1262E69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120F055A"/>
    <w:multiLevelType w:val="hybridMultilevel"/>
    <w:tmpl w:val="86C6BFE8"/>
    <w:lvl w:ilvl="0" w:tplc="040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6" w15:restartNumberingAfterBreak="0">
    <w:nsid w:val="126EEE32"/>
    <w:multiLevelType w:val="hybridMultilevel"/>
    <w:tmpl w:val="14D40A3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 w15:restartNumberingAfterBreak="0">
    <w:nsid w:val="1E3477A2"/>
    <w:multiLevelType w:val="hybridMultilevel"/>
    <w:tmpl w:val="9F96E2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C938A2"/>
    <w:multiLevelType w:val="hybridMultilevel"/>
    <w:tmpl w:val="B1C66C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24C6B4"/>
    <w:multiLevelType w:val="hybridMultilevel"/>
    <w:tmpl w:val="E2A2A16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0" w15:restartNumberingAfterBreak="0">
    <w:nsid w:val="33B15381"/>
    <w:multiLevelType w:val="hybridMultilevel"/>
    <w:tmpl w:val="67C0BC5A"/>
    <w:lvl w:ilvl="0" w:tplc="04090001">
      <w:start w:val="1"/>
      <w:numFmt w:val="bullet"/>
      <w:lvlText w:val=""/>
      <w:lvlJc w:val="left"/>
      <w:pPr>
        <w:ind w:left="7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abstractNum w:abstractNumId="11" w15:restartNumberingAfterBreak="0">
    <w:nsid w:val="3A191A81"/>
    <w:multiLevelType w:val="hybridMultilevel"/>
    <w:tmpl w:val="F5241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48035E"/>
    <w:multiLevelType w:val="hybridMultilevel"/>
    <w:tmpl w:val="C0BA36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E525E9F"/>
    <w:multiLevelType w:val="hybridMultilevel"/>
    <w:tmpl w:val="A2E3495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4" w15:restartNumberingAfterBreak="0">
    <w:nsid w:val="410B7440"/>
    <w:multiLevelType w:val="hybridMultilevel"/>
    <w:tmpl w:val="180A8B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EEB1D8"/>
    <w:multiLevelType w:val="hybridMultilevel"/>
    <w:tmpl w:val="7180BC5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6" w15:restartNumberingAfterBreak="0">
    <w:nsid w:val="45A17593"/>
    <w:multiLevelType w:val="hybridMultilevel"/>
    <w:tmpl w:val="94109D0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8517F8C"/>
    <w:multiLevelType w:val="hybridMultilevel"/>
    <w:tmpl w:val="2A2CCA1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8" w15:restartNumberingAfterBreak="0">
    <w:nsid w:val="4DAF7FB0"/>
    <w:multiLevelType w:val="hybridMultilevel"/>
    <w:tmpl w:val="D2D023B6"/>
    <w:lvl w:ilvl="0" w:tplc="4EFC8D3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1B168B"/>
    <w:multiLevelType w:val="hybridMultilevel"/>
    <w:tmpl w:val="349A7E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0C03B8"/>
    <w:multiLevelType w:val="hybridMultilevel"/>
    <w:tmpl w:val="CD32B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831DF8"/>
    <w:multiLevelType w:val="hybridMultilevel"/>
    <w:tmpl w:val="B7384F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5"/>
  </w:num>
  <w:num w:numId="3">
    <w:abstractNumId w:val="3"/>
  </w:num>
  <w:num w:numId="4">
    <w:abstractNumId w:val="17"/>
  </w:num>
  <w:num w:numId="5">
    <w:abstractNumId w:val="4"/>
  </w:num>
  <w:num w:numId="6">
    <w:abstractNumId w:val="2"/>
  </w:num>
  <w:num w:numId="7">
    <w:abstractNumId w:val="9"/>
  </w:num>
  <w:num w:numId="8">
    <w:abstractNumId w:val="13"/>
  </w:num>
  <w:num w:numId="9">
    <w:abstractNumId w:val="0"/>
  </w:num>
  <w:num w:numId="10">
    <w:abstractNumId w:val="6"/>
  </w:num>
  <w:num w:numId="11">
    <w:abstractNumId w:val="12"/>
  </w:num>
  <w:num w:numId="12">
    <w:abstractNumId w:val="19"/>
  </w:num>
  <w:num w:numId="13">
    <w:abstractNumId w:val="7"/>
  </w:num>
  <w:num w:numId="14">
    <w:abstractNumId w:val="5"/>
  </w:num>
  <w:num w:numId="15">
    <w:abstractNumId w:val="14"/>
  </w:num>
  <w:num w:numId="16">
    <w:abstractNumId w:val="8"/>
  </w:num>
  <w:num w:numId="17">
    <w:abstractNumId w:val="20"/>
  </w:num>
  <w:num w:numId="18">
    <w:abstractNumId w:val="16"/>
  </w:num>
  <w:num w:numId="19">
    <w:abstractNumId w:val="11"/>
  </w:num>
  <w:num w:numId="20">
    <w:abstractNumId w:val="18"/>
  </w:num>
  <w:num w:numId="21">
    <w:abstractNumId w:val="21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4"/>
  <w:embedSystemFonts/>
  <w:bordersDoNotSurroundHeader/>
  <w:bordersDoNotSurroundFooter/>
  <w:proofState w:spelling="clean" w:grammar="clean"/>
  <w:attachedTemplate r:id="rId1"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41CD"/>
    <w:rsid w:val="0004670C"/>
    <w:rsid w:val="00052799"/>
    <w:rsid w:val="00056199"/>
    <w:rsid w:val="000979B8"/>
    <w:rsid w:val="001319A8"/>
    <w:rsid w:val="001541CD"/>
    <w:rsid w:val="00165D79"/>
    <w:rsid w:val="001A3FF2"/>
    <w:rsid w:val="001D1BF9"/>
    <w:rsid w:val="001F0B5F"/>
    <w:rsid w:val="00241B2F"/>
    <w:rsid w:val="002635D3"/>
    <w:rsid w:val="00280E1C"/>
    <w:rsid w:val="002C28E9"/>
    <w:rsid w:val="003211C8"/>
    <w:rsid w:val="00381B2A"/>
    <w:rsid w:val="003C5960"/>
    <w:rsid w:val="003D2090"/>
    <w:rsid w:val="003E0C0D"/>
    <w:rsid w:val="00427FFA"/>
    <w:rsid w:val="004C45CB"/>
    <w:rsid w:val="004C4FBD"/>
    <w:rsid w:val="004E69D6"/>
    <w:rsid w:val="00594BE9"/>
    <w:rsid w:val="005C0A32"/>
    <w:rsid w:val="00660EC7"/>
    <w:rsid w:val="0066125A"/>
    <w:rsid w:val="006B62E1"/>
    <w:rsid w:val="007130A2"/>
    <w:rsid w:val="007251B4"/>
    <w:rsid w:val="007D1F12"/>
    <w:rsid w:val="00836AF3"/>
    <w:rsid w:val="008953D8"/>
    <w:rsid w:val="008E33E5"/>
    <w:rsid w:val="00921470"/>
    <w:rsid w:val="0095759F"/>
    <w:rsid w:val="009A20BD"/>
    <w:rsid w:val="009C658D"/>
    <w:rsid w:val="00A26427"/>
    <w:rsid w:val="00A90DDD"/>
    <w:rsid w:val="00AD2E75"/>
    <w:rsid w:val="00AF211B"/>
    <w:rsid w:val="00B04128"/>
    <w:rsid w:val="00B4279D"/>
    <w:rsid w:val="00B44FE8"/>
    <w:rsid w:val="00BD5902"/>
    <w:rsid w:val="00C07B79"/>
    <w:rsid w:val="00C07DC8"/>
    <w:rsid w:val="00C102E8"/>
    <w:rsid w:val="00C13FA0"/>
    <w:rsid w:val="00C34C0B"/>
    <w:rsid w:val="00CB6DE2"/>
    <w:rsid w:val="00CE546C"/>
    <w:rsid w:val="00E10351"/>
    <w:rsid w:val="00E536AA"/>
    <w:rsid w:val="00E56990"/>
    <w:rsid w:val="00EF0BD9"/>
    <w:rsid w:val="00F37740"/>
    <w:rsid w:val="00F60389"/>
    <w:rsid w:val="00F67A1D"/>
    <w:rsid w:val="00F975A3"/>
    <w:rsid w:val="00FB2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7D45C65"/>
  <w14:defaultImageDpi w14:val="96"/>
  <w15:docId w15:val="{CC7BFF5D-AE22-49B7-A6DB-5A13C2ECD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41CD"/>
    <w:pPr>
      <w:spacing w:after="200" w:line="276" w:lineRule="auto"/>
    </w:pPr>
    <w:rPr>
      <w:rFonts w:ascii="Times New Roman" w:hAnsi="Times New Roman" w:cs="Times New Roman"/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M2">
    <w:name w:val="CM2"/>
    <w:basedOn w:val="Default"/>
    <w:next w:val="Default"/>
    <w:uiPriority w:val="99"/>
    <w:rPr>
      <w:color w:val="auto"/>
    </w:rPr>
  </w:style>
  <w:style w:type="paragraph" w:customStyle="1" w:styleId="CM13">
    <w:name w:val="CM13"/>
    <w:basedOn w:val="Default"/>
    <w:next w:val="Default"/>
    <w:uiPriority w:val="99"/>
    <w:rPr>
      <w:color w:val="auto"/>
    </w:rPr>
  </w:style>
  <w:style w:type="paragraph" w:customStyle="1" w:styleId="CM3">
    <w:name w:val="CM3"/>
    <w:basedOn w:val="Default"/>
    <w:next w:val="Default"/>
    <w:uiPriority w:val="99"/>
    <w:rPr>
      <w:color w:val="auto"/>
    </w:rPr>
  </w:style>
  <w:style w:type="paragraph" w:customStyle="1" w:styleId="CM5">
    <w:name w:val="CM5"/>
    <w:basedOn w:val="Default"/>
    <w:next w:val="Default"/>
    <w:uiPriority w:val="99"/>
    <w:rPr>
      <w:color w:val="auto"/>
    </w:rPr>
  </w:style>
  <w:style w:type="paragraph" w:customStyle="1" w:styleId="CM4">
    <w:name w:val="CM4"/>
    <w:basedOn w:val="Default"/>
    <w:next w:val="Default"/>
    <w:uiPriority w:val="99"/>
    <w:pPr>
      <w:spacing w:line="276" w:lineRule="atLeast"/>
    </w:pPr>
    <w:rPr>
      <w:color w:val="auto"/>
    </w:rPr>
  </w:style>
  <w:style w:type="paragraph" w:customStyle="1" w:styleId="CM6">
    <w:name w:val="CM6"/>
    <w:basedOn w:val="Default"/>
    <w:next w:val="Default"/>
    <w:uiPriority w:val="99"/>
    <w:pPr>
      <w:spacing w:line="276" w:lineRule="atLeast"/>
    </w:pPr>
    <w:rPr>
      <w:color w:val="auto"/>
    </w:rPr>
  </w:style>
  <w:style w:type="paragraph" w:customStyle="1" w:styleId="CM14">
    <w:name w:val="CM14"/>
    <w:basedOn w:val="Default"/>
    <w:next w:val="Default"/>
    <w:uiPriority w:val="99"/>
    <w:rPr>
      <w:color w:val="auto"/>
    </w:rPr>
  </w:style>
  <w:style w:type="paragraph" w:customStyle="1" w:styleId="CM10">
    <w:name w:val="CM10"/>
    <w:basedOn w:val="Default"/>
    <w:next w:val="Default"/>
    <w:uiPriority w:val="99"/>
    <w:pPr>
      <w:spacing w:line="278" w:lineRule="atLeast"/>
    </w:pPr>
    <w:rPr>
      <w:color w:val="auto"/>
    </w:rPr>
  </w:style>
  <w:style w:type="paragraph" w:customStyle="1" w:styleId="CM12">
    <w:name w:val="CM12"/>
    <w:basedOn w:val="Default"/>
    <w:next w:val="Default"/>
    <w:uiPriority w:val="99"/>
    <w:pPr>
      <w:spacing w:line="276" w:lineRule="atLeast"/>
    </w:pPr>
    <w:rPr>
      <w:color w:val="auto"/>
    </w:rPr>
  </w:style>
  <w:style w:type="paragraph" w:styleId="Header">
    <w:name w:val="header"/>
    <w:basedOn w:val="Normal"/>
    <w:link w:val="HeaderChar"/>
    <w:uiPriority w:val="99"/>
    <w:unhideWhenUsed/>
    <w:rsid w:val="003211C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3211C8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3211C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3211C8"/>
    <w:rPr>
      <w:rFonts w:cs="Times New Roman"/>
    </w:rPr>
  </w:style>
  <w:style w:type="paragraph" w:styleId="ListParagraph">
    <w:name w:val="List Paragraph"/>
    <w:basedOn w:val="Normal"/>
    <w:uiPriority w:val="34"/>
    <w:rsid w:val="003211C8"/>
    <w:pPr>
      <w:ind w:left="720"/>
    </w:pPr>
  </w:style>
  <w:style w:type="character" w:styleId="Hyperlink">
    <w:name w:val="Hyperlink"/>
    <w:basedOn w:val="DefaultParagraphFont"/>
    <w:uiPriority w:val="99"/>
    <w:unhideWhenUsed/>
    <w:rsid w:val="00381B2A"/>
    <w:rPr>
      <w:rFonts w:cs="Times New Roman"/>
      <w:color w:val="0000FF"/>
      <w:u w:val="single"/>
    </w:rPr>
  </w:style>
  <w:style w:type="paragraph" w:customStyle="1" w:styleId="Headinglevel1">
    <w:name w:val="Heading level 1"/>
    <w:basedOn w:val="Normal"/>
    <w:link w:val="Headinglevel1Char"/>
    <w:qFormat/>
    <w:rsid w:val="001541CD"/>
    <w:pPr>
      <w:shd w:val="clear" w:color="auto" w:fill="FFFFFF"/>
      <w:spacing w:after="0" w:line="480" w:lineRule="auto"/>
      <w:jc w:val="center"/>
    </w:pPr>
    <w:rPr>
      <w:b/>
      <w:szCs w:val="24"/>
    </w:rPr>
  </w:style>
  <w:style w:type="paragraph" w:customStyle="1" w:styleId="BodyTextAPA">
    <w:name w:val="Body Text APA"/>
    <w:basedOn w:val="Normal"/>
    <w:link w:val="BodyTextAPAChar"/>
    <w:qFormat/>
    <w:rsid w:val="001541CD"/>
    <w:pPr>
      <w:spacing w:after="0" w:line="480" w:lineRule="auto"/>
      <w:ind w:firstLine="720"/>
    </w:pPr>
  </w:style>
  <w:style w:type="character" w:customStyle="1" w:styleId="Headinglevel1Char">
    <w:name w:val="Heading level 1 Char"/>
    <w:basedOn w:val="DefaultParagraphFont"/>
    <w:link w:val="Headinglevel1"/>
    <w:rsid w:val="001541CD"/>
    <w:rPr>
      <w:rFonts w:ascii="Times New Roman" w:hAnsi="Times New Roman" w:cs="Times New Roman"/>
      <w:b/>
      <w:sz w:val="24"/>
      <w:szCs w:val="24"/>
      <w:shd w:val="clear" w:color="auto" w:fill="FFFFFF"/>
    </w:rPr>
  </w:style>
  <w:style w:type="paragraph" w:customStyle="1" w:styleId="References">
    <w:name w:val="References"/>
    <w:basedOn w:val="BodyTextAPA"/>
    <w:link w:val="ReferencesChar"/>
    <w:qFormat/>
    <w:rsid w:val="001541CD"/>
    <w:pPr>
      <w:ind w:left="720" w:hanging="720"/>
    </w:pPr>
  </w:style>
  <w:style w:type="character" w:customStyle="1" w:styleId="BodyTextAPAChar">
    <w:name w:val="Body Text APA Char"/>
    <w:basedOn w:val="DefaultParagraphFont"/>
    <w:link w:val="BodyTextAPA"/>
    <w:rsid w:val="001541CD"/>
    <w:rPr>
      <w:rFonts w:ascii="Times New Roman" w:hAnsi="Times New Roman" w:cs="Times New Roman"/>
      <w:sz w:val="24"/>
      <w:szCs w:val="22"/>
    </w:rPr>
  </w:style>
  <w:style w:type="character" w:customStyle="1" w:styleId="ReferencesChar">
    <w:name w:val="References Char"/>
    <w:basedOn w:val="BodyTextAPAChar"/>
    <w:link w:val="References"/>
    <w:rsid w:val="001541CD"/>
    <w:rPr>
      <w:rFonts w:ascii="Times New Roman" w:hAnsi="Times New Roman" w:cs="Times New Roman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856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08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3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9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7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7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57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1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3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1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55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4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65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3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4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8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17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murrell\Dropbox\EDPR%202111\Writing%20Assignments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C:\Users\vmurrell\Dropbox\EDPR 2111\Writing Assignments TEMPLATE.dotx</Template>
  <TotalTime>1</TotalTime>
  <Pages>3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APA formatting.pdf</vt:lpstr>
    </vt:vector>
  </TitlesOfParts>
  <Company>Microsoft</Company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APA formatting.pdf</dc:title>
  <dc:creator>Vicki Sallis Murrell (vmurrell)</dc:creator>
  <cp:lastModifiedBy>Jenna Ahmad Albitawi (jlbitawi)</cp:lastModifiedBy>
  <cp:revision>2</cp:revision>
  <cp:lastPrinted>2013-08-26T19:40:00Z</cp:lastPrinted>
  <dcterms:created xsi:type="dcterms:W3CDTF">2021-10-17T00:06:00Z</dcterms:created>
  <dcterms:modified xsi:type="dcterms:W3CDTF">2021-10-17T00:06:00Z</dcterms:modified>
</cp:coreProperties>
</file>